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  <w:gridCol w:w="864"/>
        <w:gridCol w:w="6192"/>
      </w:tblGrid>
      <w:tr w:rsidR="00C21310" w14:paraId="4C7111EE" w14:textId="77777777">
        <w:trPr>
          <w:trHeight w:hRule="exact" w:val="10152"/>
        </w:trPr>
        <w:tc>
          <w:tcPr>
            <w:tcW w:w="6192" w:type="dxa"/>
          </w:tcPr>
          <w:p w14:paraId="08CC47DE" w14:textId="77777777" w:rsidR="0073674F" w:rsidRDefault="0073674F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192"/>
            </w:tblGrid>
            <w:tr w:rsidR="001F6B02" w14:paraId="7EA8FD9C" w14:textId="77777777">
              <w:trPr>
                <w:trHeight w:val="7920"/>
              </w:trPr>
              <w:tc>
                <w:tcPr>
                  <w:tcW w:w="5000" w:type="pct"/>
                </w:tcPr>
                <w:p w14:paraId="4E6B9357" w14:textId="227F2A20" w:rsidR="0073674F" w:rsidRPr="0073674F" w:rsidRDefault="0073674F" w:rsidP="0073674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73674F">
                    <w:rPr>
                      <w:b/>
                      <w:sz w:val="72"/>
                      <w:szCs w:val="72"/>
                    </w:rPr>
                    <w:t>Bibliography</w:t>
                  </w:r>
                </w:p>
                <w:p w14:paraId="1000607A" w14:textId="77777777" w:rsidR="0073674F" w:rsidRDefault="0073674F" w:rsidP="001F6B02"/>
                <w:p w14:paraId="7981E310" w14:textId="6F4CA03A" w:rsidR="0073674F" w:rsidRDefault="00C52FCB" w:rsidP="001F6B02">
                  <w:r>
                    <w:t>Mad Libs:</w:t>
                  </w:r>
                </w:p>
                <w:p w14:paraId="44C48A5D" w14:textId="5162E97E" w:rsidR="00C52FCB" w:rsidRDefault="00C52FCB" w:rsidP="001F6B02">
                  <w:hyperlink r:id="rId9" w:history="1">
                    <w:r w:rsidRPr="00D17710">
                      <w:rPr>
                        <w:rStyle w:val="Hyperlink"/>
                      </w:rPr>
                      <w:t>http://atthechalkface.com/tag/mad-lib/</w:t>
                    </w:r>
                  </w:hyperlink>
                </w:p>
                <w:p w14:paraId="69ABD0D2" w14:textId="7F76FCF3" w:rsidR="00C52FCB" w:rsidRDefault="00C52FCB" w:rsidP="001F6B02">
                  <w:r>
                    <w:t>Rubric</w:t>
                  </w:r>
                </w:p>
                <w:p w14:paraId="12D2EF5D" w14:textId="36EB60BE" w:rsidR="00C52FCB" w:rsidRDefault="00C52FCB" w:rsidP="001F6B02">
                  <w:hyperlink r:id="rId10" w:history="1">
                    <w:r w:rsidRPr="00D17710">
                      <w:rPr>
                        <w:rStyle w:val="Hyperlink"/>
                      </w:rPr>
                      <w:t>http://rubistar.4teachers.org/index.php</w:t>
                    </w:r>
                  </w:hyperlink>
                </w:p>
                <w:p w14:paraId="4FE4BBA8" w14:textId="2CBE25C6" w:rsidR="00C52FCB" w:rsidRDefault="00C52FCB" w:rsidP="001F6B02">
                  <w:r>
                    <w:t>Sample Scripts</w:t>
                  </w:r>
                </w:p>
                <w:p w14:paraId="6BC1D128" w14:textId="24256B67" w:rsidR="001F6B02" w:rsidRDefault="00C52FCB" w:rsidP="001F6B02">
                  <w:hyperlink r:id="rId11" w:history="1">
                    <w:r w:rsidRPr="00D17710">
                      <w:rPr>
                        <w:rStyle w:val="Hyperlink"/>
                      </w:rPr>
                      <w:t>http://bigeducationape.blogspot.</w:t>
                    </w:r>
                    <w:r w:rsidRPr="00D17710">
                      <w:rPr>
                        <w:rStyle w:val="Hyperlink"/>
                      </w:rPr>
                      <w:t>c</w:t>
                    </w:r>
                    <w:r w:rsidRPr="00D17710">
                      <w:rPr>
                        <w:rStyle w:val="Hyperlink"/>
                      </w:rPr>
                      <w:t>om/2013/04/big-education-ape-morning-wink-4-17-13.html</w:t>
                    </w:r>
                  </w:hyperlink>
                </w:p>
                <w:p w14:paraId="7EEB1A0F" w14:textId="1C53A4C4" w:rsidR="00C52FCB" w:rsidRDefault="00C52FCB" w:rsidP="001F6B02">
                  <w:r>
                    <w:t>Animation Vocabulary</w:t>
                  </w:r>
                </w:p>
                <w:p w14:paraId="3BFD9D48" w14:textId="78EF4206" w:rsidR="00C52FCB" w:rsidRDefault="00C52FCB" w:rsidP="001F6B02">
                  <w:hyperlink r:id="rId12" w:history="1">
                    <w:r w:rsidRPr="00D17710">
                      <w:rPr>
                        <w:rStyle w:val="Hyperlink"/>
                      </w:rPr>
                      <w:t>http://quizlet.com/19048837/animation-vocabulary-flash-cards/</w:t>
                    </w:r>
                  </w:hyperlink>
                </w:p>
                <w:p w14:paraId="4C5F4A0F" w14:textId="78ADF608" w:rsidR="00C52FCB" w:rsidRDefault="00C52FCB" w:rsidP="001F6B02"/>
              </w:tc>
            </w:tr>
            <w:tr w:rsidR="001F6B02" w14:paraId="4A15CEA1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16515AD1" w14:textId="77777777" w:rsidR="001F6B02" w:rsidRDefault="001F6B02">
                  <w:pPr>
                    <w:pStyle w:val="NoSpacing"/>
                  </w:pPr>
                </w:p>
              </w:tc>
            </w:tr>
          </w:tbl>
          <w:p w14:paraId="41A4D400" w14:textId="77777777" w:rsidR="00C21310" w:rsidRDefault="00C21310">
            <w:pPr>
              <w:pStyle w:val="NoSpacing"/>
            </w:pPr>
          </w:p>
        </w:tc>
        <w:tc>
          <w:tcPr>
            <w:tcW w:w="864" w:type="dxa"/>
          </w:tcPr>
          <w:p w14:paraId="6B65D1D9" w14:textId="77777777" w:rsidR="00C21310" w:rsidRDefault="00C21310">
            <w:pPr>
              <w:pStyle w:val="NoSpacing"/>
            </w:pPr>
          </w:p>
        </w:tc>
        <w:tc>
          <w:tcPr>
            <w:tcW w:w="864" w:type="dxa"/>
          </w:tcPr>
          <w:p w14:paraId="3C306778" w14:textId="77777777" w:rsidR="00C21310" w:rsidRDefault="00C21310">
            <w:pPr>
              <w:pStyle w:val="NoSpacing"/>
            </w:pPr>
          </w:p>
        </w:tc>
        <w:tc>
          <w:tcPr>
            <w:tcW w:w="6192" w:type="dxa"/>
          </w:tcPr>
          <w:p w14:paraId="5B472468" w14:textId="77777777" w:rsidR="00C21310" w:rsidRPr="0073674F" w:rsidRDefault="0073674F" w:rsidP="0073674F">
            <w:pPr>
              <w:pStyle w:val="NoSpacing"/>
              <w:jc w:val="center"/>
              <w:rPr>
                <w:sz w:val="72"/>
                <w:szCs w:val="72"/>
                <w:u w:val="single"/>
              </w:rPr>
            </w:pPr>
            <w:r w:rsidRPr="0073674F">
              <w:rPr>
                <w:sz w:val="72"/>
                <w:szCs w:val="72"/>
                <w:u w:val="single"/>
              </w:rPr>
              <w:t>Intro to Animation</w:t>
            </w:r>
          </w:p>
          <w:p w14:paraId="534C8C50" w14:textId="77777777" w:rsidR="0073674F" w:rsidRDefault="0073674F" w:rsidP="0073674F">
            <w:pPr>
              <w:pStyle w:val="NoSpacing"/>
              <w:jc w:val="center"/>
              <w:rPr>
                <w:sz w:val="72"/>
                <w:szCs w:val="72"/>
              </w:rPr>
            </w:pPr>
          </w:p>
          <w:p w14:paraId="5D882E9C" w14:textId="3BB27102" w:rsidR="0073674F" w:rsidRPr="0073674F" w:rsidRDefault="0073674F" w:rsidP="0073674F">
            <w:pPr>
              <w:pStyle w:val="NoSpacing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4265A397" wp14:editId="44E10D69">
                  <wp:extent cx="1267460" cy="1267460"/>
                  <wp:effectExtent l="0" t="0" r="2540" b="2540"/>
                  <wp:docPr id="18" name="Picture 18" descr="MacHD:Users:standard:Desktop:Not Trash! Ians Podcast:Powerpoint:Mickey_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HD:Users:standard:Desktop:Not Trash! Ians Podcast:Powerpoint:Mickey_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48D6EA4C" wp14:editId="699F6093">
                  <wp:extent cx="706107" cy="1244243"/>
                  <wp:effectExtent l="0" t="0" r="5715" b="635"/>
                  <wp:docPr id="14" name="Picture 14" descr="MacHD:Users:standard:Desktop:Not Trash! Ians Podcast:Powerpoint:Classic_bugsbu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HD:Users:standard:Desktop:Not Trash! Ians Podcast:Powerpoint:Classic_bugsbu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71" cy="12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12800910" wp14:editId="1BD15D4A">
                  <wp:extent cx="1057181" cy="1391166"/>
                  <wp:effectExtent l="0" t="0" r="10160" b="6350"/>
                  <wp:docPr id="13" name="Picture 13" descr="MacHD:Users:standard:Desktop:Not Trash! Ians Podcast:Powerpoint:1007265-pop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HD:Users:standard:Desktop:Not Trash! Ians Podcast:Powerpoint:1007265-pop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49" cy="13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09D9CED8" wp14:editId="1DEA0738">
                  <wp:extent cx="1023620" cy="1023620"/>
                  <wp:effectExtent l="0" t="0" r="0" b="0"/>
                  <wp:docPr id="12" name="Picture 12" descr="MacHD:Users:standard:Desktop:Not Trash! Ians Podcast:Powerpoint:scooby D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HD:Users:standard:Desktop:Not Trash! Ians Podcast:Powerpoint:scooby D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06A856EE" wp14:editId="3AFD6E40">
                  <wp:extent cx="1257111" cy="1272826"/>
                  <wp:effectExtent l="0" t="0" r="0" b="0"/>
                  <wp:docPr id="11" name="Picture 11" descr="MacHD:Users:standard:Desktop:Not Trash! Ians Podcast:Powerpoint:Avatar_The_Last_Airbe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HD:Users:standard:Desktop:Not Trash! Ians Podcast:Powerpoint:Avatar_The_Last_Airben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56" cy="127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3E6B3B16" wp14:editId="625A5B8C">
                  <wp:extent cx="945019" cy="1126490"/>
                  <wp:effectExtent l="0" t="0" r="0" b="0"/>
                  <wp:docPr id="10" name="Picture 10" descr="MacHD:Users:standard:Desktop:Not Trash! Ians Podcast:Powerpoint:check-in-mi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HD:Users:standard:Desktop:Not Trash! Ians Podcast:Powerpoint:check-in-mi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05" cy="112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en-US"/>
              </w:rPr>
              <w:drawing>
                <wp:inline distT="0" distB="0" distL="0" distR="0" wp14:anchorId="009D4309" wp14:editId="4186896C">
                  <wp:extent cx="3699989" cy="2377440"/>
                  <wp:effectExtent l="0" t="0" r="8890" b="10160"/>
                  <wp:docPr id="1" name="Picture 1" descr="MacHD:Users:standard:Desktop:Not Trash! Ians Podcast:Powerpoint:HAYAO-MIYAZAKI-ani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standard:Desktop:Not Trash! Ians Podcast:Powerpoint:HAYAO-MIYAZAKI-ani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074" cy="237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9A996" w14:textId="77777777" w:rsidR="00C21310" w:rsidRDefault="00C21310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C21310" w14:paraId="2AE2D493" w14:textId="77777777">
        <w:trPr>
          <w:trHeight w:hRule="exact" w:val="9792"/>
        </w:trPr>
        <w:tc>
          <w:tcPr>
            <w:tcW w:w="6192" w:type="dxa"/>
          </w:tcPr>
          <w:p w14:paraId="5B7B95F7" w14:textId="77777777" w:rsidR="00C21310" w:rsidRPr="00C37D51" w:rsidRDefault="00C37D51" w:rsidP="00C37D51">
            <w:pPr>
              <w:pStyle w:val="TOCHeading"/>
              <w:jc w:val="center"/>
              <w:rPr>
                <w:sz w:val="64"/>
                <w:szCs w:val="64"/>
              </w:rPr>
            </w:pPr>
            <w:r w:rsidRPr="00C37D51">
              <w:rPr>
                <w:sz w:val="64"/>
                <w:szCs w:val="64"/>
              </w:rPr>
              <w:lastRenderedPageBreak/>
              <w:t xml:space="preserve">Brainstorm </w:t>
            </w:r>
            <w:r w:rsidR="00BB0D9D" w:rsidRPr="00C37D51">
              <w:rPr>
                <w:sz w:val="64"/>
                <w:szCs w:val="64"/>
              </w:rPr>
              <w:t>Your Idea!</w:t>
            </w:r>
          </w:p>
          <w:p w14:paraId="2F350098" w14:textId="77777777" w:rsidR="00C37D51" w:rsidRDefault="00C37D51" w:rsidP="00C37D51">
            <w:pPr>
              <w:pStyle w:val="TOC1"/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F484B8" wp14:editId="6A944BD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426720</wp:posOffset>
                      </wp:positionV>
                      <wp:extent cx="1143000" cy="1028700"/>
                      <wp:effectExtent l="0" t="0" r="25400" b="38100"/>
                      <wp:wrapThrough wrapText="bothSides">
                        <wp:wrapPolygon edited="0">
                          <wp:start x="6720" y="0"/>
                          <wp:lineTo x="0" y="3733"/>
                          <wp:lineTo x="0" y="14400"/>
                          <wp:lineTo x="480" y="17067"/>
                          <wp:lineTo x="5760" y="21867"/>
                          <wp:lineTo x="6720" y="21867"/>
                          <wp:lineTo x="14880" y="21867"/>
                          <wp:lineTo x="15840" y="21867"/>
                          <wp:lineTo x="21120" y="17067"/>
                          <wp:lineTo x="21600" y="14400"/>
                          <wp:lineTo x="21600" y="3733"/>
                          <wp:lineTo x="14880" y="0"/>
                          <wp:lineTo x="6720" y="0"/>
                        </wp:wrapPolygon>
                      </wp:wrapThrough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028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" o:spid="_x0000_s1026" style="position:absolute;margin-left:27pt;margin-top:33.6pt;width:90pt;height:8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" fillcolor="white [3212]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2ECF33" wp14:editId="5CCFABAC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302260</wp:posOffset>
                      </wp:positionV>
                      <wp:extent cx="1028700" cy="1028700"/>
                      <wp:effectExtent l="0" t="0" r="38100" b="38100"/>
                      <wp:wrapThrough wrapText="bothSides">
                        <wp:wrapPolygon edited="0">
                          <wp:start x="6400" y="0"/>
                          <wp:lineTo x="0" y="3733"/>
                          <wp:lineTo x="0" y="14933"/>
                          <wp:lineTo x="533" y="17600"/>
                          <wp:lineTo x="5867" y="21867"/>
                          <wp:lineTo x="6400" y="21867"/>
                          <wp:lineTo x="15467" y="21867"/>
                          <wp:lineTo x="16000" y="21867"/>
                          <wp:lineTo x="21333" y="17600"/>
                          <wp:lineTo x="21867" y="14933"/>
                          <wp:lineTo x="21867" y="3733"/>
                          <wp:lineTo x="15467" y="0"/>
                          <wp:lineTo x="6400" y="0"/>
                        </wp:wrapPolygon>
                      </wp:wrapThrough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28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5" o:spid="_x0000_s1026" style="position:absolute;margin-left:3in;margin-top:23.8pt;width:81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" fillcolor="white [3212]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F9BEA7" wp14:editId="7913C5FC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1216660</wp:posOffset>
                      </wp:positionV>
                      <wp:extent cx="228600" cy="228600"/>
                      <wp:effectExtent l="0" t="0" r="2540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5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95.8pt" to="234pt,1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9F5308" wp14:editId="2940FE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2245360</wp:posOffset>
                      </wp:positionV>
                      <wp:extent cx="228600" cy="0"/>
                      <wp:effectExtent l="0" t="0" r="25400" b="254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76.8pt" to="225pt,17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" strokeweight="1pt">
                      <v:stroke joinstyle="miter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6C5424" wp14:editId="7FE4AEAF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2131060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6720" y="0"/>
                          <wp:lineTo x="3360" y="1440"/>
                          <wp:lineTo x="0" y="5760"/>
                          <wp:lineTo x="0" y="16800"/>
                          <wp:lineTo x="5280" y="21600"/>
                          <wp:lineTo x="6720" y="21600"/>
                          <wp:lineTo x="14880" y="21600"/>
                          <wp:lineTo x="16320" y="21600"/>
                          <wp:lineTo x="21600" y="16800"/>
                          <wp:lineTo x="21600" y="5760"/>
                          <wp:lineTo x="18240" y="1440"/>
                          <wp:lineTo x="14880" y="0"/>
                          <wp:lineTo x="6720" y="0"/>
                        </wp:wrapPolygon>
                      </wp:wrapThrough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" o:spid="_x0000_s1026" style="position:absolute;margin-left:207pt;margin-top:167.8pt;width:90pt;height:9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" fillcolor="white [3212]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0E65F7" wp14:editId="5A6A67E8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1102360</wp:posOffset>
                      </wp:positionV>
                      <wp:extent cx="1485900" cy="1371600"/>
                      <wp:effectExtent l="0" t="0" r="38100" b="25400"/>
                      <wp:wrapThrough wrapText="bothSides">
                        <wp:wrapPolygon edited="0">
                          <wp:start x="7385" y="0"/>
                          <wp:lineTo x="5538" y="400"/>
                          <wp:lineTo x="0" y="5200"/>
                          <wp:lineTo x="0" y="15600"/>
                          <wp:lineTo x="2954" y="19200"/>
                          <wp:lineTo x="2954" y="19600"/>
                          <wp:lineTo x="6646" y="21600"/>
                          <wp:lineTo x="7385" y="21600"/>
                          <wp:lineTo x="14400" y="21600"/>
                          <wp:lineTo x="15138" y="21600"/>
                          <wp:lineTo x="18831" y="19600"/>
                          <wp:lineTo x="18831" y="19200"/>
                          <wp:lineTo x="21785" y="15600"/>
                          <wp:lineTo x="21785" y="5200"/>
                          <wp:lineTo x="16246" y="400"/>
                          <wp:lineTo x="14400" y="0"/>
                          <wp:lineTo x="7385" y="0"/>
                        </wp:wrapPolygon>
                      </wp:wrapThrough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" o:spid="_x0000_s1026" style="position:absolute;margin-left:108pt;margin-top:86.8pt;width:117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" fillcolor="white [3212]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210B72" wp14:editId="71C0EEE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1445260</wp:posOffset>
                      </wp:positionV>
                      <wp:extent cx="114300" cy="1028700"/>
                      <wp:effectExtent l="0" t="0" r="38100" b="381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113.8pt" to="1in,19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" strokeweight="1pt">
                      <v:stroke joinstyle="miter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9AE420" wp14:editId="7E2E53FF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873760</wp:posOffset>
                      </wp:positionV>
                      <wp:extent cx="457200" cy="228600"/>
                      <wp:effectExtent l="0" t="0" r="25400" b="254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2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7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68.8pt" to="153pt,8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" strokeweight="1pt">
                      <v:stroke joinstyle="miter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595C91" wp14:editId="4940F52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2473960</wp:posOffset>
                      </wp:positionV>
                      <wp:extent cx="1257300" cy="1143000"/>
                      <wp:effectExtent l="0" t="0" r="38100" b="25400"/>
                      <wp:wrapThrough wrapText="bothSides">
                        <wp:wrapPolygon edited="0">
                          <wp:start x="6982" y="0"/>
                          <wp:lineTo x="3491" y="1920"/>
                          <wp:lineTo x="0" y="5760"/>
                          <wp:lineTo x="0" y="16320"/>
                          <wp:lineTo x="5673" y="21600"/>
                          <wp:lineTo x="6982" y="21600"/>
                          <wp:lineTo x="14836" y="21600"/>
                          <wp:lineTo x="16145" y="21600"/>
                          <wp:lineTo x="21818" y="16320"/>
                          <wp:lineTo x="21818" y="5760"/>
                          <wp:lineTo x="18327" y="1920"/>
                          <wp:lineTo x="14836" y="0"/>
                          <wp:lineTo x="6982" y="0"/>
                        </wp:wrapPolygon>
                      </wp:wrapThrough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143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" o:spid="_x0000_s1026" style="position:absolute;margin-left:27pt;margin-top:194.8pt;width:99pt;height:9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" fillcolor="white [3212]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</w:p>
          <w:p w14:paraId="1F649539" w14:textId="77777777" w:rsidR="00C37D51" w:rsidRPr="00C37D51" w:rsidRDefault="00C37D51" w:rsidP="00C37D51"/>
          <w:p w14:paraId="70BD628D" w14:textId="77777777" w:rsidR="00C37D51" w:rsidRPr="00C37D51" w:rsidRDefault="00C37D51" w:rsidP="00C37D51"/>
          <w:p w14:paraId="2C7AB9EE" w14:textId="77777777" w:rsidR="00C37D51" w:rsidRPr="00C37D51" w:rsidRDefault="00C37D51" w:rsidP="00C37D51"/>
          <w:p w14:paraId="7B3B98ED" w14:textId="77777777" w:rsidR="00C37D51" w:rsidRPr="00C37D51" w:rsidRDefault="00C37D51" w:rsidP="00C37D51"/>
          <w:p w14:paraId="3866C884" w14:textId="77777777" w:rsidR="00C37D51" w:rsidRPr="00C37D51" w:rsidRDefault="00C37D51" w:rsidP="00C37D51"/>
          <w:p w14:paraId="5A2732B7" w14:textId="77777777" w:rsidR="00C37D51" w:rsidRPr="00C37D51" w:rsidRDefault="00C37D51" w:rsidP="00C37D51"/>
          <w:p w14:paraId="2CD16A40" w14:textId="77777777" w:rsidR="00C37D51" w:rsidRPr="00C37D51" w:rsidRDefault="00C37D51" w:rsidP="00C37D51"/>
          <w:p w14:paraId="78E5F5EF" w14:textId="77777777" w:rsidR="00C37D51" w:rsidRPr="00C37D51" w:rsidRDefault="00C37D51" w:rsidP="00C37D51"/>
          <w:p w14:paraId="2918C61D" w14:textId="77777777" w:rsidR="00C37D51" w:rsidRPr="00C37D51" w:rsidRDefault="00C37D51" w:rsidP="00C37D51"/>
          <w:p w14:paraId="36751CC7" w14:textId="77777777" w:rsidR="00C37D51" w:rsidRPr="00C37D51" w:rsidRDefault="00C37D51" w:rsidP="00C37D51"/>
          <w:p w14:paraId="45DDDAC1" w14:textId="77777777" w:rsidR="00C37D51" w:rsidRPr="00C37D51" w:rsidRDefault="00C37D51" w:rsidP="00C37D51"/>
          <w:p w14:paraId="6B1DFD7F" w14:textId="77777777" w:rsidR="00C37D51" w:rsidRPr="00C37D51" w:rsidRDefault="00C37D51" w:rsidP="00C37D51"/>
          <w:p w14:paraId="7892D3BD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>
              <w:t xml:space="preserve">                                                         </w:t>
            </w:r>
            <w:r>
              <w:rPr>
                <w:sz w:val="24"/>
                <w:szCs w:val="24"/>
              </w:rPr>
              <w:t xml:space="preserve">             </w:t>
            </w:r>
            <w:r w:rsidR="000F5742">
              <w:rPr>
                <w:sz w:val="24"/>
                <w:szCs w:val="24"/>
              </w:rPr>
              <w:t>Your</w:t>
            </w:r>
            <w:r w:rsidRPr="00C37D51">
              <w:rPr>
                <w:sz w:val="24"/>
                <w:szCs w:val="24"/>
              </w:rPr>
              <w:t xml:space="preserve"> Team</w:t>
            </w:r>
            <w:r>
              <w:rPr>
                <w:sz w:val="24"/>
                <w:szCs w:val="24"/>
              </w:rPr>
              <w:t>:</w:t>
            </w:r>
          </w:p>
          <w:p w14:paraId="33D1FB5D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 w:rsidRPr="00C37D51">
              <w:rPr>
                <w:sz w:val="24"/>
                <w:szCs w:val="24"/>
              </w:rPr>
              <w:t>Writer</w:t>
            </w:r>
            <w:r>
              <w:rPr>
                <w:sz w:val="24"/>
                <w:szCs w:val="24"/>
              </w:rPr>
              <w:t xml:space="preserve"> </w:t>
            </w:r>
            <w:r w:rsidR="000F574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                              _____________________________________</w:t>
            </w:r>
          </w:p>
          <w:p w14:paraId="19A4E273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 w:rsidRPr="00C37D51">
              <w:rPr>
                <w:sz w:val="24"/>
                <w:szCs w:val="24"/>
              </w:rPr>
              <w:t>Illustrator</w:t>
            </w:r>
            <w:r w:rsidR="000F5742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                       _____________________________________</w:t>
            </w:r>
          </w:p>
          <w:p w14:paraId="65900A13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 w:rsidRPr="00C37D51">
              <w:rPr>
                <w:sz w:val="24"/>
                <w:szCs w:val="24"/>
              </w:rPr>
              <w:t>Animator</w:t>
            </w:r>
            <w:r>
              <w:rPr>
                <w:sz w:val="24"/>
                <w:szCs w:val="24"/>
              </w:rPr>
              <w:t xml:space="preserve"> </w:t>
            </w:r>
            <w:r w:rsidR="000F574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                        _____________________________________</w:t>
            </w:r>
          </w:p>
          <w:p w14:paraId="61DF72DC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 w:rsidRPr="00C37D51">
              <w:rPr>
                <w:sz w:val="24"/>
                <w:szCs w:val="24"/>
              </w:rPr>
              <w:t>Musician</w:t>
            </w:r>
            <w:r>
              <w:rPr>
                <w:sz w:val="24"/>
                <w:szCs w:val="24"/>
              </w:rPr>
              <w:t xml:space="preserve"> </w:t>
            </w:r>
            <w:r w:rsidR="000F574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        </w:t>
            </w:r>
            <w:r w:rsidR="000F57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_____________________________________</w:t>
            </w:r>
          </w:p>
          <w:p w14:paraId="54465AB5" w14:textId="77777777" w:rsidR="00C37D51" w:rsidRPr="00C37D51" w:rsidRDefault="00C37D51" w:rsidP="00C37D51">
            <w:pPr>
              <w:rPr>
                <w:sz w:val="24"/>
                <w:szCs w:val="24"/>
              </w:rPr>
            </w:pPr>
            <w:r w:rsidRPr="00C37D51">
              <w:rPr>
                <w:sz w:val="24"/>
                <w:szCs w:val="24"/>
              </w:rPr>
              <w:t xml:space="preserve">Computer </w:t>
            </w:r>
            <w:r w:rsidR="000F5742">
              <w:rPr>
                <w:sz w:val="24"/>
                <w:szCs w:val="24"/>
              </w:rPr>
              <w:t>Genius</w:t>
            </w:r>
            <w:r>
              <w:rPr>
                <w:sz w:val="24"/>
                <w:szCs w:val="24"/>
              </w:rPr>
              <w:t xml:space="preserve"> </w:t>
            </w:r>
            <w:r w:rsidR="000F574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   </w:t>
            </w:r>
            <w:r w:rsidR="000F57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_____________________________________</w:t>
            </w:r>
          </w:p>
          <w:p w14:paraId="2A12A41A" w14:textId="77777777" w:rsidR="00C37D51" w:rsidRPr="00C37D51" w:rsidRDefault="00C37D51" w:rsidP="00C37D51">
            <w:pPr>
              <w:rPr>
                <w:sz w:val="24"/>
                <w:szCs w:val="24"/>
              </w:rPr>
            </w:pPr>
          </w:p>
          <w:p w14:paraId="282E44D3" w14:textId="77777777" w:rsidR="00C37D51" w:rsidRPr="00C37D51" w:rsidRDefault="00C37D51" w:rsidP="00C37D51"/>
          <w:p w14:paraId="12132228" w14:textId="77777777" w:rsidR="00C37D51" w:rsidRDefault="00C37D51" w:rsidP="00C37D51"/>
          <w:p w14:paraId="0312014C" w14:textId="77777777" w:rsidR="00C21310" w:rsidRPr="00C37D51" w:rsidRDefault="00C21310" w:rsidP="00C37D51">
            <w:pPr>
              <w:jc w:val="center"/>
            </w:pPr>
          </w:p>
        </w:tc>
        <w:tc>
          <w:tcPr>
            <w:tcW w:w="864" w:type="dxa"/>
          </w:tcPr>
          <w:p w14:paraId="64C86CE4" w14:textId="77777777" w:rsidR="00C21310" w:rsidRDefault="00C21310">
            <w:pPr>
              <w:pStyle w:val="NoSpacing"/>
            </w:pPr>
          </w:p>
        </w:tc>
        <w:tc>
          <w:tcPr>
            <w:tcW w:w="864" w:type="dxa"/>
          </w:tcPr>
          <w:p w14:paraId="78064E14" w14:textId="77777777" w:rsidR="00C21310" w:rsidRDefault="00C21310">
            <w:pPr>
              <w:pStyle w:val="NoSpacing"/>
            </w:pPr>
          </w:p>
        </w:tc>
        <w:tc>
          <w:tcPr>
            <w:tcW w:w="6192" w:type="dxa"/>
          </w:tcPr>
          <w:p w14:paraId="24EE51A6" w14:textId="77777777" w:rsidR="00C37D51" w:rsidRDefault="000F5742" w:rsidP="000B17BA">
            <w:pPr>
              <w:jc w:val="center"/>
              <w:rPr>
                <w:sz w:val="64"/>
                <w:szCs w:val="64"/>
              </w:rPr>
            </w:pPr>
            <w:r w:rsidRPr="000F5742">
              <w:rPr>
                <w:sz w:val="64"/>
                <w:szCs w:val="64"/>
              </w:rPr>
              <w:t>Animation tips and Vocab</w:t>
            </w:r>
            <w:r>
              <w:rPr>
                <w:sz w:val="64"/>
                <w:szCs w:val="64"/>
              </w:rPr>
              <w:t>ulary</w:t>
            </w:r>
          </w:p>
          <w:p w14:paraId="65BF14DC" w14:textId="77777777" w:rsidR="000F5742" w:rsidRPr="00D4594D" w:rsidRDefault="000F5742" w:rsidP="000F5742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Keep your cool</w:t>
            </w:r>
          </w:p>
          <w:p w14:paraId="6E9027AB" w14:textId="77777777" w:rsidR="000F5742" w:rsidRPr="00D4594D" w:rsidRDefault="00D4594D" w:rsidP="000F5742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__________</w:t>
            </w:r>
            <w:r w:rsidR="000F5742" w:rsidRPr="00D4594D">
              <w:rPr>
                <w:sz w:val="34"/>
                <w:szCs w:val="34"/>
              </w:rPr>
              <w:t xml:space="preserve"> – Going over</w:t>
            </w:r>
            <w:r w:rsidRPr="00D4594D">
              <w:rPr>
                <w:sz w:val="34"/>
                <w:szCs w:val="34"/>
              </w:rPr>
              <w:t xml:space="preserve"> with pen</w:t>
            </w:r>
            <w:r w:rsidR="000F5742" w:rsidRPr="00D4594D">
              <w:rPr>
                <w:sz w:val="34"/>
                <w:szCs w:val="34"/>
              </w:rPr>
              <w:t xml:space="preserve"> and cleaning up pencil drawings.</w:t>
            </w:r>
          </w:p>
          <w:p w14:paraId="2B4EAC9B" w14:textId="77777777" w:rsidR="000F5742" w:rsidRPr="00D4594D" w:rsidRDefault="00D4594D" w:rsidP="00D4594D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__________</w:t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  <w:t>_____</w:t>
            </w:r>
            <w:r w:rsidR="000F5742" w:rsidRPr="00D4594D">
              <w:rPr>
                <w:sz w:val="34"/>
                <w:szCs w:val="34"/>
              </w:rPr>
              <w:t xml:space="preserve"> – Illuminate </w:t>
            </w:r>
            <w:r w:rsidRPr="00D4594D">
              <w:rPr>
                <w:sz w:val="34"/>
                <w:szCs w:val="34"/>
              </w:rPr>
              <w:t>your cartoon!      Color by hand or with the computer.</w:t>
            </w:r>
          </w:p>
          <w:p w14:paraId="044075ED" w14:textId="77777777" w:rsidR="00D4594D" w:rsidRPr="00D4594D" w:rsidRDefault="00D4594D" w:rsidP="00D4594D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_________________– A great tool to add emotion to your characters.</w:t>
            </w:r>
          </w:p>
          <w:p w14:paraId="37F8C0BE" w14:textId="77777777" w:rsidR="00D4594D" w:rsidRPr="00D4594D" w:rsidRDefault="00D4594D" w:rsidP="00D4594D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_________________________ – Explore your environment to find things that make interesting sounds.</w:t>
            </w:r>
          </w:p>
          <w:p w14:paraId="5D0702FA" w14:textId="77777777" w:rsidR="00D4594D" w:rsidRPr="00D4594D" w:rsidRDefault="00D4594D" w:rsidP="00D4594D">
            <w:pPr>
              <w:pStyle w:val="ListParagraph"/>
              <w:numPr>
                <w:ilvl w:val="0"/>
                <w:numId w:val="5"/>
              </w:numPr>
              <w:rPr>
                <w:sz w:val="34"/>
                <w:szCs w:val="34"/>
              </w:rPr>
            </w:pPr>
            <w:r w:rsidRPr="00D4594D">
              <w:rPr>
                <w:sz w:val="34"/>
                <w:szCs w:val="34"/>
              </w:rPr>
              <w:t>__________</w:t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</w:r>
            <w:r w:rsidRPr="00D4594D">
              <w:rPr>
                <w:sz w:val="34"/>
                <w:szCs w:val="34"/>
              </w:rPr>
              <w:softHyphen/>
              <w:t>______ – Putting all of your components together on the computer.</w:t>
            </w:r>
          </w:p>
          <w:p w14:paraId="710A155F" w14:textId="77777777" w:rsidR="00D4594D" w:rsidRPr="00D4594D" w:rsidRDefault="00D4594D" w:rsidP="00D4594D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00D4594D">
              <w:rPr>
                <w:sz w:val="34"/>
                <w:szCs w:val="34"/>
              </w:rPr>
              <w:t>___________________ – Gather all the people you can find for your first showing.</w:t>
            </w:r>
          </w:p>
        </w:tc>
      </w:tr>
      <w:tr w:rsidR="00C21310" w14:paraId="5B7F7013" w14:textId="77777777">
        <w:trPr>
          <w:trHeight w:hRule="exact" w:val="504"/>
        </w:trPr>
        <w:tc>
          <w:tcPr>
            <w:tcW w:w="6192" w:type="dxa"/>
            <w:vAlign w:val="bottom"/>
          </w:tcPr>
          <w:p w14:paraId="5B01D701" w14:textId="77777777" w:rsidR="00C21310" w:rsidRDefault="00345E5E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864" w:type="dxa"/>
            <w:vAlign w:val="bottom"/>
          </w:tcPr>
          <w:p w14:paraId="70A225C4" w14:textId="77777777" w:rsidR="00C21310" w:rsidRDefault="00C21310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178FB955" w14:textId="77777777" w:rsidR="00C21310" w:rsidRDefault="00C21310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7FC59F5B" w14:textId="77777777" w:rsidR="00C21310" w:rsidRDefault="00345E5E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7</w:t>
            </w:r>
          </w:p>
        </w:tc>
      </w:tr>
    </w:tbl>
    <w:p w14:paraId="42FB7938" w14:textId="77777777" w:rsidR="00C21310" w:rsidRDefault="00C21310">
      <w:pPr>
        <w:pStyle w:val="NoSpacing"/>
      </w:pPr>
    </w:p>
    <w:tbl>
      <w:tblPr>
        <w:tblW w:w="203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  <w:gridCol w:w="6192"/>
      </w:tblGrid>
      <w:tr w:rsidR="001F6B02" w14:paraId="0DA3723F" w14:textId="77777777" w:rsidTr="001F6B02">
        <w:trPr>
          <w:trHeight w:hRule="exact" w:val="9792"/>
        </w:trPr>
        <w:tc>
          <w:tcPr>
            <w:tcW w:w="6192" w:type="dxa"/>
          </w:tcPr>
          <w:p w14:paraId="44663DE6" w14:textId="77777777" w:rsidR="001F6B02" w:rsidRDefault="000E5A43" w:rsidP="000E5A43">
            <w:pPr>
              <w:jc w:val="center"/>
              <w:rPr>
                <w:sz w:val="64"/>
                <w:szCs w:val="64"/>
              </w:rPr>
            </w:pPr>
            <w:r w:rsidRPr="000E5A43">
              <w:rPr>
                <w:sz w:val="64"/>
                <w:szCs w:val="64"/>
              </w:rPr>
              <w:lastRenderedPageBreak/>
              <w:t>Read</w:t>
            </w:r>
            <w:r>
              <w:rPr>
                <w:sz w:val="64"/>
                <w:szCs w:val="64"/>
              </w:rPr>
              <w:t xml:space="preserve">y, </w:t>
            </w:r>
            <w:r w:rsidRPr="000E5A43">
              <w:rPr>
                <w:sz w:val="64"/>
                <w:szCs w:val="64"/>
              </w:rPr>
              <w:t>S</w:t>
            </w:r>
            <w:r>
              <w:rPr>
                <w:sz w:val="64"/>
                <w:szCs w:val="64"/>
              </w:rPr>
              <w:t>et…</w:t>
            </w:r>
            <w:r w:rsidRPr="000E5A43">
              <w:rPr>
                <w:sz w:val="64"/>
                <w:szCs w:val="64"/>
              </w:rPr>
              <w:t>Animate!</w:t>
            </w:r>
          </w:p>
          <w:p w14:paraId="21617141" w14:textId="77777777" w:rsidR="000E5A43" w:rsidRPr="00C14436" w:rsidRDefault="000E5A43" w:rsidP="000E5A43">
            <w:pPr>
              <w:pStyle w:val="ListParagraph"/>
              <w:numPr>
                <w:ilvl w:val="0"/>
                <w:numId w:val="4"/>
              </w:numPr>
              <w:rPr>
                <w:sz w:val="32"/>
                <w:szCs w:val="32"/>
              </w:rPr>
            </w:pPr>
            <w:r w:rsidRPr="00C14436">
              <w:rPr>
                <w:sz w:val="32"/>
                <w:szCs w:val="32"/>
              </w:rPr>
              <w:t>First record any voices.</w:t>
            </w:r>
          </w:p>
          <w:p w14:paraId="32429624" w14:textId="77777777" w:rsidR="000F5742" w:rsidRPr="000F5742" w:rsidRDefault="00C14436" w:rsidP="000F5742">
            <w:pPr>
              <w:pStyle w:val="ListParagraph"/>
              <w:numPr>
                <w:ilvl w:val="0"/>
                <w:numId w:val="4"/>
              </w:numPr>
              <w:rPr>
                <w:sz w:val="32"/>
                <w:szCs w:val="32"/>
              </w:rPr>
            </w:pPr>
            <w:r w:rsidRPr="00C14436">
              <w:rPr>
                <w:sz w:val="32"/>
                <w:szCs w:val="32"/>
              </w:rPr>
              <w:t>Scan</w:t>
            </w:r>
            <w:r w:rsidR="000E5A43" w:rsidRPr="00C14436">
              <w:rPr>
                <w:sz w:val="32"/>
                <w:szCs w:val="32"/>
              </w:rPr>
              <w:t xml:space="preserve"> in your storyboard and </w:t>
            </w:r>
            <w:r w:rsidRPr="00C14436">
              <w:rPr>
                <w:sz w:val="32"/>
                <w:szCs w:val="32"/>
              </w:rPr>
              <w:t>establish</w:t>
            </w:r>
            <w:r w:rsidR="000E5A43" w:rsidRPr="00C14436">
              <w:rPr>
                <w:sz w:val="32"/>
                <w:szCs w:val="32"/>
              </w:rPr>
              <w:t xml:space="preserve"> </w:t>
            </w:r>
            <w:r w:rsidRPr="00C14436">
              <w:rPr>
                <w:sz w:val="32"/>
                <w:szCs w:val="32"/>
              </w:rPr>
              <w:t xml:space="preserve">the flow and </w:t>
            </w:r>
            <w:r w:rsidR="000E5A43" w:rsidRPr="00C14436">
              <w:rPr>
                <w:sz w:val="32"/>
                <w:szCs w:val="32"/>
              </w:rPr>
              <w:t>timing</w:t>
            </w:r>
            <w:r w:rsidRPr="00C14436">
              <w:rPr>
                <w:sz w:val="32"/>
                <w:szCs w:val="32"/>
              </w:rPr>
              <w:t xml:space="preserve"> by creating </w:t>
            </w:r>
            <w:proofErr w:type="gramStart"/>
            <w:r w:rsidRPr="00C14436">
              <w:rPr>
                <w:sz w:val="32"/>
                <w:szCs w:val="32"/>
              </w:rPr>
              <w:t>an</w:t>
            </w:r>
            <w:proofErr w:type="gramEnd"/>
            <w:r w:rsidRPr="00C14436">
              <w:rPr>
                <w:sz w:val="32"/>
                <w:szCs w:val="32"/>
              </w:rPr>
              <w:t xml:space="preserve"> ____________________________</w:t>
            </w:r>
            <w:r w:rsidR="000E5A43" w:rsidRPr="00C14436">
              <w:rPr>
                <w:sz w:val="32"/>
                <w:szCs w:val="32"/>
              </w:rPr>
              <w:t xml:space="preserve">. </w:t>
            </w:r>
          </w:p>
          <w:p w14:paraId="3F86C084" w14:textId="77777777" w:rsidR="000F5742" w:rsidRPr="00C14436" w:rsidRDefault="000F5742" w:rsidP="000F5742">
            <w:pPr>
              <w:pStyle w:val="ListParagraph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5C08AD48" wp14:editId="53EC8922">
                  <wp:extent cx="1049020" cy="1049020"/>
                  <wp:effectExtent l="0" t="0" r="0" b="0"/>
                  <wp:docPr id="57" name="Picture 57" descr="MacHD:Users:standard:Desktop:Mi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D:Users:standard:Desktop:Mi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44ED6" w14:textId="77777777" w:rsidR="00C14436" w:rsidRPr="000F5742" w:rsidRDefault="00C14436" w:rsidP="00C14436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C14436">
              <w:rPr>
                <w:sz w:val="32"/>
                <w:szCs w:val="32"/>
              </w:rPr>
              <w:t xml:space="preserve">_________________ </w:t>
            </w:r>
            <w:proofErr w:type="gramStart"/>
            <w:r w:rsidRPr="00C14436">
              <w:rPr>
                <w:sz w:val="32"/>
                <w:szCs w:val="32"/>
              </w:rPr>
              <w:t>are</w:t>
            </w:r>
            <w:proofErr w:type="gramEnd"/>
            <w:r w:rsidRPr="00C14436">
              <w:rPr>
                <w:sz w:val="32"/>
                <w:szCs w:val="32"/>
              </w:rPr>
              <w:t xml:space="preserve"> drawn </w:t>
            </w:r>
            <w:r w:rsidRPr="00C14436">
              <w:rPr>
                <w:rFonts w:cs="Georgia"/>
                <w:color w:val="343434"/>
                <w:sz w:val="32"/>
                <w:szCs w:val="32"/>
              </w:rPr>
              <w:t>in order to define pivotal points of motion.</w:t>
            </w:r>
          </w:p>
          <w:p w14:paraId="67A13B23" w14:textId="77777777" w:rsidR="000F5742" w:rsidRPr="000F5742" w:rsidRDefault="000F5742" w:rsidP="000F574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455BF5C" wp14:editId="589AF660">
                  <wp:extent cx="2199640" cy="1237296"/>
                  <wp:effectExtent l="0" t="0" r="10160" b="7620"/>
                  <wp:docPr id="58" name="Picture 58" descr="MacHD:Users:standard:Desktop:Ko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HD:Users:standard:Desktop:Ko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66" cy="123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68DED" w14:textId="77777777" w:rsidR="00C14436" w:rsidRPr="000E5A43" w:rsidRDefault="00C14436" w:rsidP="00C14436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>
              <w:rPr>
                <w:rFonts w:cs="Georgia"/>
                <w:color w:val="343434"/>
                <w:sz w:val="32"/>
                <w:szCs w:val="32"/>
              </w:rPr>
              <w:t>In-betweens are called _________________ when an animating computer program generates them.</w:t>
            </w:r>
          </w:p>
        </w:tc>
        <w:tc>
          <w:tcPr>
            <w:tcW w:w="864" w:type="dxa"/>
          </w:tcPr>
          <w:p w14:paraId="0C5F7945" w14:textId="77777777" w:rsidR="001F6B02" w:rsidRDefault="001F6B02">
            <w:pPr>
              <w:pStyle w:val="NoSpacing"/>
            </w:pPr>
          </w:p>
        </w:tc>
        <w:tc>
          <w:tcPr>
            <w:tcW w:w="864" w:type="dxa"/>
          </w:tcPr>
          <w:p w14:paraId="45BBFA13" w14:textId="77777777" w:rsidR="001F6B02" w:rsidRDefault="001F6B02">
            <w:pPr>
              <w:pStyle w:val="NoSpacing"/>
            </w:pPr>
          </w:p>
        </w:tc>
        <w:tc>
          <w:tcPr>
            <w:tcW w:w="6192" w:type="dxa"/>
          </w:tcPr>
          <w:p w14:paraId="5775729C" w14:textId="77777777" w:rsidR="001F6B02" w:rsidRPr="001F6B02" w:rsidRDefault="001F6B02" w:rsidP="001F6B02">
            <w:pPr>
              <w:pStyle w:val="Heading1"/>
              <w:jc w:val="center"/>
              <w:rPr>
                <w:sz w:val="72"/>
                <w:szCs w:val="72"/>
              </w:rPr>
            </w:pPr>
            <w:r w:rsidRPr="001F6B02">
              <w:rPr>
                <w:sz w:val="72"/>
                <w:szCs w:val="72"/>
              </w:rPr>
              <w:t>Character Vectors</w:t>
            </w:r>
          </w:p>
          <w:p w14:paraId="4FBA9DFE" w14:textId="77777777" w:rsidR="001F6B02" w:rsidRPr="000B17BA" w:rsidRDefault="001F6B02" w:rsidP="001F6B02">
            <w:pPr>
              <w:jc w:val="center"/>
              <w:rPr>
                <w:sz w:val="32"/>
                <w:szCs w:val="32"/>
              </w:rPr>
            </w:pP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EAA56E" wp14:editId="03D93DAA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4406900</wp:posOffset>
                      </wp:positionV>
                      <wp:extent cx="731520" cy="342900"/>
                      <wp:effectExtent l="0" t="0" r="0" b="1270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EE3561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Jump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252pt;margin-top:347pt;width:57.6pt;height:2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E6gdICAAAW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" filled="f" stroked="f">
                      <v:textbox>
                        <w:txbxContent>
                          <w:p w14:paraId="06EE3561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Jump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1F47EC" wp14:editId="0B17062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4406900</wp:posOffset>
                      </wp:positionV>
                      <wp:extent cx="914400" cy="342900"/>
                      <wp:effectExtent l="0" t="0" r="0" b="1270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9F2CD7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Walking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6" o:spid="_x0000_s1027" type="#_x0000_t202" style="position:absolute;left:0;text-align:left;margin-left:2in;margin-top:347pt;width:1in;height:2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8wAdECAAAW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" filled="f" stroked="f">
                      <v:textbox>
                        <w:txbxContent>
                          <w:p w14:paraId="579F2CD7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Walking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548CDF" wp14:editId="7FACF40A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4406900</wp:posOffset>
                      </wp:positionV>
                      <wp:extent cx="800100" cy="342900"/>
                      <wp:effectExtent l="0" t="0" r="0" b="1270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D9EFE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Silly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8" type="#_x0000_t202" style="position:absolute;left:0;text-align:left;margin-left:54pt;margin-top:347pt;width:63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" filled="f" stroked="f">
                      <v:textbox>
                        <w:txbxContent>
                          <w:p w14:paraId="52AD9EFE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Silly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1B2A35" wp14:editId="122EEF6D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2235200</wp:posOffset>
                      </wp:positionV>
                      <wp:extent cx="800100" cy="342900"/>
                      <wp:effectExtent l="0" t="0" r="0" b="1270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3DBF3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9" type="#_x0000_t202" style="position:absolute;left:0;text-align:left;margin-left:243pt;margin-top:176pt;width:6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" filled="f" stroked="f">
                      <v:textbox>
                        <w:txbxContent>
                          <w:p w14:paraId="07E3DBF3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Angry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DA3D69B" wp14:editId="016CC005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2235200</wp:posOffset>
                      </wp:positionV>
                      <wp:extent cx="914400" cy="342900"/>
                      <wp:effectExtent l="0" t="0" r="0" b="12700"/>
                      <wp:wrapThrough wrapText="bothSides">
                        <wp:wrapPolygon edited="0">
                          <wp:start x="600" y="0"/>
                          <wp:lineTo x="600" y="20800"/>
                          <wp:lineTo x="20400" y="20800"/>
                          <wp:lineTo x="20400" y="0"/>
                          <wp:lineTo x="600" y="0"/>
                        </wp:wrapPolygon>
                      </wp:wrapThrough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50AC39E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0" type="#_x0000_t202" style="position:absolute;left:0;text-align:left;margin-left:153pt;margin-top:176pt;width:1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" filled="f" stroked="f">
                      <v:textbox>
                        <w:txbxContent>
                          <w:p w14:paraId="150AC39E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Sad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40F2CC6" wp14:editId="1535812C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2235200</wp:posOffset>
                      </wp:positionV>
                      <wp:extent cx="800100" cy="342900"/>
                      <wp:effectExtent l="0" t="0" r="0" b="12700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F93F5" w14:textId="77777777" w:rsidR="00C52FCB" w:rsidRPr="008B594E" w:rsidRDefault="00C52FCB" w:rsidP="001F6B0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B594E">
                                    <w:rPr>
                                      <w:sz w:val="24"/>
                                      <w:szCs w:val="24"/>
                                    </w:rPr>
                                    <w:t>Happy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1" type="#_x0000_t202" style="position:absolute;left:0;text-align:left;margin-left:54pt;margin-top:176pt;width:6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" filled="f" stroked="f">
                      <v:textbox>
                        <w:txbxContent>
                          <w:p w14:paraId="52EF93F5" w14:textId="77777777" w:rsidR="0098161E" w:rsidRPr="008B594E" w:rsidRDefault="0098161E" w:rsidP="001F6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594E">
                              <w:rPr>
                                <w:sz w:val="24"/>
                                <w:szCs w:val="24"/>
                              </w:rPr>
                              <w:t>Happy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0A940BD" wp14:editId="38255EA3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2235200</wp:posOffset>
                      </wp:positionV>
                      <wp:extent cx="1143000" cy="0"/>
                      <wp:effectExtent l="0" t="0" r="25400" b="2540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76pt" to="117pt,1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AC741A" wp14:editId="4EEEB79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4406900</wp:posOffset>
                      </wp:positionV>
                      <wp:extent cx="1143000" cy="0"/>
                      <wp:effectExtent l="0" t="0" r="25400" b="2540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2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47pt" to="117pt,34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066497" wp14:editId="0B4DBFF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4406900</wp:posOffset>
                      </wp:positionV>
                      <wp:extent cx="1143000" cy="0"/>
                      <wp:effectExtent l="0" t="0" r="25400" b="2540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47pt" to="3in,34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C90DD0" wp14:editId="7C23C42B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4406900</wp:posOffset>
                      </wp:positionV>
                      <wp:extent cx="1143000" cy="0"/>
                      <wp:effectExtent l="0" t="0" r="25400" b="2540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347pt" to="315pt,34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299D23" wp14:editId="6E7DF066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2235200</wp:posOffset>
                      </wp:positionV>
                      <wp:extent cx="1143000" cy="0"/>
                      <wp:effectExtent l="0" t="0" r="25400" b="2540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176pt" to="315pt,1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7C6B18" wp14:editId="70257A2B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2235200</wp:posOffset>
                      </wp:positionV>
                      <wp:extent cx="1143000" cy="0"/>
                      <wp:effectExtent l="0" t="0" r="25400" b="2540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76pt" to="3in,1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" strokeweight="1pt">
                      <v:stroke joinstyle="miter"/>
                    </v:line>
                  </w:pict>
                </mc:Fallback>
              </mc:AlternateContent>
            </w:r>
            <w:r w:rsidRPr="000B17BA">
              <w:rPr>
                <w:sz w:val="32"/>
                <w:szCs w:val="32"/>
              </w:rPr>
              <w:t xml:space="preserve">Create a </w:t>
            </w:r>
            <w:r w:rsidR="000F5742">
              <w:rPr>
                <w:sz w:val="32"/>
                <w:szCs w:val="32"/>
              </w:rPr>
              <w:t xml:space="preserve">simple </w:t>
            </w:r>
            <w:r w:rsidRPr="000B17BA">
              <w:rPr>
                <w:sz w:val="32"/>
                <w:szCs w:val="32"/>
              </w:rPr>
              <w:t>character</w:t>
            </w:r>
            <w:r>
              <w:rPr>
                <w:sz w:val="32"/>
                <w:szCs w:val="32"/>
              </w:rPr>
              <w:t xml:space="preserve"> based on a circle shape</w:t>
            </w:r>
            <w:r w:rsidRPr="000B17BA">
              <w:rPr>
                <w:sz w:val="32"/>
                <w:szCs w:val="32"/>
              </w:rPr>
              <w:t xml:space="preserve"> with different </w:t>
            </w:r>
            <w:r>
              <w:rPr>
                <w:sz w:val="32"/>
                <w:szCs w:val="32"/>
              </w:rPr>
              <w:t>actions and expressions.</w:t>
            </w:r>
          </w:p>
        </w:tc>
        <w:tc>
          <w:tcPr>
            <w:tcW w:w="6192" w:type="dxa"/>
          </w:tcPr>
          <w:p w14:paraId="454BF283" w14:textId="77777777" w:rsidR="001F6B02" w:rsidRDefault="001F6B02"/>
        </w:tc>
      </w:tr>
      <w:tr w:rsidR="001F6B02" w14:paraId="5433AA66" w14:textId="77777777" w:rsidTr="001F6B02">
        <w:trPr>
          <w:trHeight w:hRule="exact" w:val="504"/>
        </w:trPr>
        <w:tc>
          <w:tcPr>
            <w:tcW w:w="6192" w:type="dxa"/>
            <w:vAlign w:val="bottom"/>
          </w:tcPr>
          <w:p w14:paraId="52628884" w14:textId="77777777" w:rsidR="001F6B02" w:rsidRDefault="001F6B02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6</w:t>
            </w:r>
          </w:p>
        </w:tc>
        <w:tc>
          <w:tcPr>
            <w:tcW w:w="864" w:type="dxa"/>
            <w:vAlign w:val="bottom"/>
          </w:tcPr>
          <w:p w14:paraId="291C218C" w14:textId="77777777" w:rsidR="001F6B02" w:rsidRDefault="001F6B02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373FB96C" w14:textId="77777777" w:rsidR="001F6B02" w:rsidRDefault="001F6B02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22B93B9A" w14:textId="77777777" w:rsidR="001F6B02" w:rsidRDefault="001F6B02" w:rsidP="001F6B02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7</w:t>
            </w:r>
          </w:p>
        </w:tc>
        <w:tc>
          <w:tcPr>
            <w:tcW w:w="6192" w:type="dxa"/>
            <w:vAlign w:val="bottom"/>
          </w:tcPr>
          <w:p w14:paraId="373054D8" w14:textId="77777777" w:rsidR="001F6B02" w:rsidRDefault="001F6B02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</w:tr>
    </w:tbl>
    <w:p w14:paraId="5D1CF347" w14:textId="77777777" w:rsidR="00C21310" w:rsidRDefault="00C21310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C21310" w14:paraId="5333506D" w14:textId="77777777">
        <w:trPr>
          <w:trHeight w:hRule="exact" w:val="9792"/>
        </w:trPr>
        <w:tc>
          <w:tcPr>
            <w:tcW w:w="6192" w:type="dxa"/>
          </w:tcPr>
          <w:p w14:paraId="3AADDE09" w14:textId="77777777" w:rsidR="001F6B02" w:rsidRDefault="001F6B02" w:rsidP="001F6B02">
            <w:pPr>
              <w:jc w:val="center"/>
              <w:rPr>
                <w:sz w:val="72"/>
                <w:szCs w:val="72"/>
              </w:rPr>
            </w:pPr>
            <w:bookmarkStart w:id="0" w:name="_GoBack" w:colFirst="3" w:colLast="3"/>
            <w:r>
              <w:rPr>
                <w:sz w:val="72"/>
                <w:szCs w:val="72"/>
              </w:rPr>
              <w:lastRenderedPageBreak/>
              <w:t xml:space="preserve">Create a </w:t>
            </w:r>
            <w:r w:rsidRPr="001F6B02">
              <w:rPr>
                <w:sz w:val="72"/>
                <w:szCs w:val="72"/>
              </w:rPr>
              <w:t>Script</w:t>
            </w:r>
            <w:r>
              <w:rPr>
                <w:sz w:val="72"/>
                <w:szCs w:val="72"/>
              </w:rPr>
              <w:t>…</w:t>
            </w:r>
          </w:p>
          <w:p w14:paraId="3B2BC0AF" w14:textId="77777777" w:rsidR="001F6B02" w:rsidRPr="001F6B02" w:rsidRDefault="001F6B02" w:rsidP="001F6B02">
            <w:pPr>
              <w:jc w:val="center"/>
              <w:rPr>
                <w:sz w:val="24"/>
                <w:szCs w:val="24"/>
              </w:rPr>
            </w:pPr>
            <w:r w:rsidRPr="001F6B02">
              <w:rPr>
                <w:sz w:val="24"/>
                <w:szCs w:val="24"/>
              </w:rPr>
              <w:t>Instructions:  In each blank space, ask a partner to give you a word that that matches the description below.</w:t>
            </w:r>
            <w:r>
              <w:rPr>
                <w:sz w:val="24"/>
                <w:szCs w:val="24"/>
              </w:rPr>
              <w:t xml:space="preserve">           </w:t>
            </w:r>
            <w:r w:rsidRPr="001F6B02">
              <w:t>Example:  Place= Long Beach; Adjective=</w:t>
            </w:r>
            <w:r>
              <w:t>Weird</w:t>
            </w:r>
          </w:p>
          <w:p w14:paraId="188BC302" w14:textId="77777777" w:rsidR="00C21310" w:rsidRDefault="001F6B02">
            <w:r>
              <w:rPr>
                <w:noProof/>
                <w:lang w:eastAsia="en-US"/>
              </w:rPr>
              <w:drawing>
                <wp:inline distT="0" distB="0" distL="0" distR="0" wp14:anchorId="68CCA699" wp14:editId="0E2039D7">
                  <wp:extent cx="3846076" cy="4974510"/>
                  <wp:effectExtent l="0" t="0" r="0" b="4445"/>
                  <wp:docPr id="47" name="Picture 47" descr="MacHD:Users:standard:Desktop:edreform-mad-lib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standard:Desktop:edreform-mad-lib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872" cy="497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44C4D781" w14:textId="77777777" w:rsidR="00C21310" w:rsidRDefault="00C21310">
            <w:pPr>
              <w:pStyle w:val="NoSpacing"/>
            </w:pPr>
          </w:p>
        </w:tc>
        <w:tc>
          <w:tcPr>
            <w:tcW w:w="864" w:type="dxa"/>
          </w:tcPr>
          <w:p w14:paraId="4E8C370B" w14:textId="77777777" w:rsidR="00C21310" w:rsidRDefault="00C21310">
            <w:pPr>
              <w:pStyle w:val="NoSpacing"/>
            </w:pPr>
          </w:p>
        </w:tc>
        <w:tc>
          <w:tcPr>
            <w:tcW w:w="6192" w:type="dxa"/>
          </w:tcPr>
          <w:p w14:paraId="74289043" w14:textId="77777777" w:rsidR="00C21310" w:rsidRPr="0037747D" w:rsidRDefault="0037747D" w:rsidP="0037747D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57A30F" wp14:editId="0E172189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2971800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3" o:spid="_x0000_s1026" style="position:absolute;margin-left:198pt;margin-top:234pt;width:90pt;height:9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6E4941" wp14:editId="29FD1D3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2971800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26" style="position:absolute;margin-left:99pt;margin-top:234pt;width:90pt;height:9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E561E84" wp14:editId="78DDAA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2971800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1" o:spid="_x0000_s1026" style="position:absolute;margin-left:0;margin-top:234pt;width:90pt;height:9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F08BF7" wp14:editId="29367F0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914400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0" o:spid="_x0000_s1026" style="position:absolute;margin-left:198pt;margin-top:1in;width:90pt;height:9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AB4634C" wp14:editId="65522B15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914400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9" o:spid="_x0000_s1026" style="position:absolute;margin-left:99pt;margin-top:1in;width:90pt;height:9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C4BA19E" wp14:editId="1C83ED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914400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" o:spid="_x0000_s1026" style="position:absolute;margin-left:0;margin-top:1in;width:90pt;height:9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C47F081" wp14:editId="3EE23C76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5029200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6" o:spid="_x0000_s1026" style="position:absolute;margin-left:198pt;margin-top:396pt;width:90pt;height:9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8364C2B" wp14:editId="2614C42C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5029200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5" o:spid="_x0000_s1026" style="position:absolute;margin-left:99pt;margin-top:396pt;width:90pt;height:9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B68875" wp14:editId="469D94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5029200</wp:posOffset>
                      </wp:positionV>
                      <wp:extent cx="1143000" cy="11430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4" o:spid="_x0000_s1026" style="position:absolute;margin-left:0;margin-top:396pt;width:90pt;height:9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" fillcolor="white [3212]" strokecolor="black [3213]" strokeweight=".5pt">
                      <w10:wrap type="through"/>
                    </v:rect>
                  </w:pict>
                </mc:Fallback>
              </mc:AlternateContent>
            </w:r>
            <w:r w:rsidRPr="0037747D">
              <w:rPr>
                <w:sz w:val="72"/>
                <w:szCs w:val="72"/>
              </w:rPr>
              <w:t>Build a Story Board</w:t>
            </w:r>
            <w:r w:rsidR="000E5A43">
              <w:rPr>
                <w:sz w:val="72"/>
                <w:szCs w:val="72"/>
              </w:rPr>
              <w:t>.</w:t>
            </w:r>
          </w:p>
        </w:tc>
      </w:tr>
      <w:bookmarkEnd w:id="0"/>
      <w:tr w:rsidR="00C21310" w14:paraId="1E7E6741" w14:textId="77777777">
        <w:trPr>
          <w:trHeight w:hRule="exact" w:val="504"/>
        </w:trPr>
        <w:tc>
          <w:tcPr>
            <w:tcW w:w="6192" w:type="dxa"/>
            <w:vAlign w:val="bottom"/>
          </w:tcPr>
          <w:p w14:paraId="72A149A0" w14:textId="77777777" w:rsidR="00C21310" w:rsidRDefault="00345E5E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  <w:vAlign w:val="bottom"/>
          </w:tcPr>
          <w:p w14:paraId="30926BC6" w14:textId="77777777" w:rsidR="00C21310" w:rsidRDefault="00C21310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C3D4D17" w14:textId="77777777" w:rsidR="00C21310" w:rsidRDefault="00C21310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56C3541B" w14:textId="77777777" w:rsidR="00C21310" w:rsidRDefault="00345E5E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</w:tbl>
    <w:p w14:paraId="724BDB1D" w14:textId="77777777" w:rsidR="00C21310" w:rsidRDefault="00C21310">
      <w:pPr>
        <w:pStyle w:val="NoSpacing"/>
      </w:pPr>
    </w:p>
    <w:sectPr w:rsidR="00C21310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G明朝B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2412480"/>
    <w:multiLevelType w:val="hybridMultilevel"/>
    <w:tmpl w:val="1D84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D5566"/>
    <w:multiLevelType w:val="hybridMultilevel"/>
    <w:tmpl w:val="C7242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42653"/>
    <w:multiLevelType w:val="hybridMultilevel"/>
    <w:tmpl w:val="0B18E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5E"/>
    <w:rsid w:val="000B17BA"/>
    <w:rsid w:val="000E5A43"/>
    <w:rsid w:val="000F5742"/>
    <w:rsid w:val="00171812"/>
    <w:rsid w:val="001F6B02"/>
    <w:rsid w:val="00345E5E"/>
    <w:rsid w:val="0037747D"/>
    <w:rsid w:val="0058706D"/>
    <w:rsid w:val="0073674F"/>
    <w:rsid w:val="008B594E"/>
    <w:rsid w:val="0098161E"/>
    <w:rsid w:val="00BB0D9D"/>
    <w:rsid w:val="00C14436"/>
    <w:rsid w:val="00C21310"/>
    <w:rsid w:val="00C37D51"/>
    <w:rsid w:val="00C52FCB"/>
    <w:rsid w:val="00D4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139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C37D51"/>
    <w:pPr>
      <w:tabs>
        <w:tab w:val="right" w:leader="dot" w:pos="6120"/>
      </w:tabs>
      <w:spacing w:after="100"/>
    </w:pPr>
    <w:rPr>
      <w:noProof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E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E5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0E5A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FCB"/>
    <w:rPr>
      <w:color w:val="4F879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FCB"/>
    <w:rPr>
      <w:color w:val="6D7483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C37D51"/>
    <w:pPr>
      <w:tabs>
        <w:tab w:val="right" w:leader="dot" w:pos="6120"/>
      </w:tabs>
      <w:spacing w:after="100"/>
    </w:pPr>
    <w:rPr>
      <w:noProof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E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E5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0E5A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FCB"/>
    <w:rPr>
      <w:color w:val="4F879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FCB"/>
    <w:rPr>
      <w:color w:val="6D748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tthechalkface.com/tag/mad-lib/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rubistar.4teachers.org/index.php" TargetMode="External"/><Relationship Id="rId11" Type="http://schemas.openxmlformats.org/officeDocument/2006/relationships/hyperlink" Target="http://bigeducationape.blogspot.com/2013/04/big-education-ape-morning-wink-4-17-13.html" TargetMode="External"/><Relationship Id="rId12" Type="http://schemas.openxmlformats.org/officeDocument/2006/relationships/hyperlink" Target="http://quizlet.com/19048837/animation-vocabulary-flash-cards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HD:Users:laurie:Downloads:8_pagebooklet_template-1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A15E0A-CAC9-6A4C-911D-30714C18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8_pagebooklet_template-1.dotx</Template>
  <TotalTime>48</TotalTime>
  <Pages>4</Pages>
  <Words>348</Words>
  <Characters>1985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Gatlin</dc:creator>
  <cp:keywords/>
  <dc:description/>
  <cp:lastModifiedBy>Laurie Gatlin</cp:lastModifiedBy>
  <cp:revision>5</cp:revision>
  <cp:lastPrinted>2014-09-29T20:05:00Z</cp:lastPrinted>
  <dcterms:created xsi:type="dcterms:W3CDTF">2014-09-24T21:39:00Z</dcterms:created>
  <dcterms:modified xsi:type="dcterms:W3CDTF">2014-09-29T20:46:00Z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